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3B190" w14:textId="77777777" w:rsidR="00410C6C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  <w:bookmarkStart w:id="0" w:name="_GoBack"/>
      <w:bookmarkEnd w:id="0"/>
    </w:p>
    <w:p w14:paraId="65CFA63F" w14:textId="77777777" w:rsidR="00410C6C" w:rsidRPr="00AF442A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 xml:space="preserve">Załącznik nr 2 </w:t>
      </w:r>
    </w:p>
    <w:p w14:paraId="6A299CEB" w14:textId="77777777" w:rsidR="00410C6C" w:rsidRPr="00AF442A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>…..........................................</w:t>
      </w:r>
    </w:p>
    <w:p w14:paraId="5975E200" w14:textId="77777777" w:rsidR="00410C6C" w:rsidRPr="004B13BF" w:rsidRDefault="00410C6C" w:rsidP="00410C6C">
      <w:pPr>
        <w:spacing w:before="100" w:beforeAutospacing="1"/>
        <w:rPr>
          <w:rFonts w:ascii="Arial" w:hAnsi="Arial" w:cs="Arial"/>
          <w:color w:val="000000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14:paraId="1A6BF2CB" w14:textId="5FE1CE90" w:rsidR="00410C6C" w:rsidRPr="004B13BF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 w:rsidRPr="006958F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ZP-01/</w:t>
      </w:r>
      <w:r w:rsidR="00290086">
        <w:rPr>
          <w:rFonts w:ascii="Arial" w:hAnsi="Arial" w:cs="Arial"/>
          <w:sz w:val="20"/>
        </w:rPr>
        <w:t>10</w:t>
      </w:r>
      <w:r>
        <w:rPr>
          <w:rFonts w:ascii="Arial" w:hAnsi="Arial" w:cs="Arial"/>
          <w:sz w:val="20"/>
        </w:rPr>
        <w:t>/202</w:t>
      </w:r>
      <w:r w:rsidR="00290086">
        <w:rPr>
          <w:rFonts w:ascii="Arial" w:hAnsi="Arial" w:cs="Arial"/>
          <w:sz w:val="20"/>
        </w:rPr>
        <w:t>1</w:t>
      </w:r>
    </w:p>
    <w:p w14:paraId="3A4E1297" w14:textId="77777777" w:rsidR="00410C6C" w:rsidRPr="00653492" w:rsidRDefault="00410C6C" w:rsidP="00410C6C">
      <w:pPr>
        <w:spacing w:before="100" w:beforeAutospacing="1"/>
        <w:rPr>
          <w:rFonts w:ascii="Arial" w:hAnsi="Arial" w:cs="Arial"/>
          <w:szCs w:val="24"/>
        </w:rPr>
      </w:pPr>
    </w:p>
    <w:p w14:paraId="602BF136" w14:textId="77777777" w:rsidR="00410C6C" w:rsidRPr="00286A04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  <w:r w:rsidRPr="00286A04">
        <w:rPr>
          <w:rFonts w:ascii="Arial" w:hAnsi="Arial" w:cs="Arial"/>
          <w:b/>
          <w:bCs/>
          <w:color w:val="000000"/>
          <w:szCs w:val="24"/>
        </w:rPr>
        <w:t>OŚWIADCZENIE WYKONAWCY</w:t>
      </w:r>
    </w:p>
    <w:p w14:paraId="10D193F7" w14:textId="42F436A6" w:rsidR="00410C6C" w:rsidRPr="004B13BF" w:rsidRDefault="00410C6C" w:rsidP="00410C6C">
      <w:pPr>
        <w:spacing w:before="100" w:beforeAutospacing="1" w:line="360" w:lineRule="auto"/>
        <w:jc w:val="center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</w:rPr>
        <w:t xml:space="preserve">Przystępując do postępowania o wartości poniżej kwoty określonej w </w:t>
      </w:r>
      <w:r w:rsidR="005017AA" w:rsidRPr="00121F09">
        <w:rPr>
          <w:rFonts w:ascii="Times New Roman" w:hAnsi="Times New Roman" w:cs="Times New Roman"/>
        </w:rPr>
        <w:t>art. 2, ust. 1, pkt. 1 ustawy z dnia 11</w:t>
      </w:r>
      <w:r w:rsidR="005017AA" w:rsidRPr="002561C5">
        <w:rPr>
          <w:rFonts w:ascii="Times New Roman" w:hAnsi="Times New Roman" w:cs="Times New Roman"/>
        </w:rPr>
        <w:t xml:space="preserve"> </w:t>
      </w:r>
      <w:r w:rsidR="005017AA" w:rsidRPr="00FF1CC1">
        <w:rPr>
          <w:rFonts w:ascii="Times New Roman" w:hAnsi="Times New Roman" w:cs="Times New Roman"/>
        </w:rPr>
        <w:t>września 2019 r.</w:t>
      </w:r>
      <w:r w:rsidRPr="00FF1CC1">
        <w:rPr>
          <w:rFonts w:ascii="Arial" w:hAnsi="Arial" w:cs="Arial"/>
          <w:color w:val="000000"/>
          <w:sz w:val="20"/>
        </w:rPr>
        <w:t xml:space="preserve"> Prawo zamówień publicznych na realizację zadania pn.: </w:t>
      </w:r>
      <w:r w:rsidRPr="00FF1CC1">
        <w:rPr>
          <w:rFonts w:ascii="Arial" w:hAnsi="Arial" w:cs="Arial"/>
          <w:b/>
          <w:color w:val="000000"/>
          <w:sz w:val="20"/>
        </w:rPr>
        <w:t>„</w:t>
      </w:r>
      <w:r w:rsidRPr="00FF1CC1">
        <w:rPr>
          <w:rFonts w:ascii="Arial" w:hAnsi="Arial" w:cs="Arial"/>
          <w:b/>
          <w:iCs/>
          <w:color w:val="000000"/>
          <w:sz w:val="20"/>
        </w:rPr>
        <w:t>Dostawa energii elektrycznej</w:t>
      </w:r>
      <w:r w:rsidRPr="00286A04">
        <w:rPr>
          <w:rFonts w:ascii="Arial" w:hAnsi="Arial" w:cs="Arial"/>
          <w:b/>
          <w:iCs/>
          <w:color w:val="000000"/>
          <w:sz w:val="20"/>
        </w:rPr>
        <w:t xml:space="preserve"> do 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 w:rsidRPr="00286A04">
        <w:rPr>
          <w:rFonts w:ascii="Arial" w:hAnsi="Arial" w:cs="Arial"/>
          <w:b/>
          <w:iCs/>
          <w:color w:val="000000"/>
          <w:sz w:val="20"/>
        </w:rPr>
        <w:t>”</w:t>
      </w:r>
    </w:p>
    <w:p w14:paraId="53261B0F" w14:textId="77777777" w:rsidR="00410C6C" w:rsidRPr="004B13BF" w:rsidRDefault="00410C6C" w:rsidP="00410C6C">
      <w:pPr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i/>
          <w:iCs/>
          <w:color w:val="000000"/>
          <w:sz w:val="20"/>
        </w:rPr>
        <w:t>Niniejszym oświadczam, że spełniamy warunki dotyczące:</w:t>
      </w:r>
    </w:p>
    <w:p w14:paraId="77E8EE5B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uprawnień do występowania w obrocie prawnym oraz wykonania usług będących przedmiotem zamówienia tj. - aktualnie obowiązująca koncesja na prowadzenie działalności gospodarczej w zakresie obrotu energią elektryczną wydaną przez Prezesa Urzędu Regulacji Energetyki.</w:t>
      </w:r>
    </w:p>
    <w:p w14:paraId="3E0D0614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wiedzy i doświadczenia.</w:t>
      </w:r>
    </w:p>
    <w:p w14:paraId="14AF1232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odpowiednim potencjałem technicznym do wykonywania zamówienia.</w:t>
      </w:r>
    </w:p>
    <w:p w14:paraId="1B59D558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osobami zdolnymi do wykonania zamówienia (osobami posiadającymi uprawnienia do wykonywania zamówienia).</w:t>
      </w:r>
    </w:p>
    <w:p w14:paraId="605A47E4" w14:textId="77777777"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Znajdowania się w sytuacji ekonomicznej i finansowej umożliwiającej wykonanie zamówienia.</w:t>
      </w:r>
    </w:p>
    <w:p w14:paraId="0284D524" w14:textId="77777777" w:rsidR="00410C6C" w:rsidRPr="004B13BF" w:rsidRDefault="00410C6C" w:rsidP="00410C6C">
      <w:pPr>
        <w:widowControl w:val="0"/>
        <w:suppressAutoHyphens/>
        <w:autoSpaceDN w:val="0"/>
        <w:spacing w:before="100" w:beforeAutospacing="1" w:line="360" w:lineRule="auto"/>
        <w:jc w:val="both"/>
        <w:textAlignment w:val="baseline"/>
        <w:rPr>
          <w:rFonts w:ascii="Arial" w:hAnsi="Arial" w:cs="Arial"/>
          <w:sz w:val="20"/>
        </w:rPr>
      </w:pPr>
    </w:p>
    <w:p w14:paraId="3CF17B5A" w14:textId="77777777" w:rsidR="00410C6C" w:rsidRPr="004B13BF" w:rsidRDefault="00410C6C" w:rsidP="00410C6C">
      <w:pPr>
        <w:tabs>
          <w:tab w:val="left" w:pos="6555"/>
        </w:tabs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…........................., dnia …..........................</w:t>
      </w:r>
      <w:r w:rsidRPr="004B13BF">
        <w:rPr>
          <w:rFonts w:ascii="Arial" w:hAnsi="Arial" w:cs="Arial"/>
          <w:color w:val="000000"/>
          <w:sz w:val="20"/>
        </w:rPr>
        <w:tab/>
      </w:r>
    </w:p>
    <w:p w14:paraId="17160B29" w14:textId="77777777" w:rsidR="00410C6C" w:rsidRPr="004B13BF" w:rsidRDefault="00410C6C" w:rsidP="00410C6C">
      <w:pPr>
        <w:spacing w:before="100" w:beforeAutospacing="1"/>
        <w:jc w:val="right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  <w:lang w:val="de-DE"/>
        </w:rPr>
        <w:t>…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</w:t>
      </w:r>
    </w:p>
    <w:p w14:paraId="43B6D7BF" w14:textId="77777777"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 w:val="20"/>
        </w:rPr>
        <w:t>(</w:t>
      </w:r>
      <w:r w:rsidRPr="00653492">
        <w:rPr>
          <w:rFonts w:ascii="Arial" w:hAnsi="Arial" w:cs="Arial"/>
          <w:color w:val="000000"/>
          <w:sz w:val="20"/>
        </w:rPr>
        <w:t>Imię i nazwisko osoby uprawnionej</w:t>
      </w:r>
    </w:p>
    <w:p w14:paraId="587F8889" w14:textId="77777777"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 w:rsidRPr="00653492">
        <w:rPr>
          <w:rFonts w:ascii="Arial" w:hAnsi="Arial" w:cs="Arial"/>
          <w:color w:val="000000"/>
          <w:sz w:val="20"/>
        </w:rPr>
        <w:t>do składania oświadczeń, pieczątka</w:t>
      </w:r>
      <w:r>
        <w:rPr>
          <w:rFonts w:ascii="Arial" w:hAnsi="Arial" w:cs="Arial"/>
          <w:color w:val="000000"/>
          <w:sz w:val="20"/>
        </w:rPr>
        <w:t>)</w:t>
      </w:r>
    </w:p>
    <w:p w14:paraId="2FA5DAEB" w14:textId="77777777" w:rsidR="00410C6C" w:rsidRPr="00653492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</w:p>
    <w:p w14:paraId="08CC3979" w14:textId="77777777" w:rsidR="00410C6C" w:rsidRPr="00126D32" w:rsidRDefault="00410C6C" w:rsidP="00410C6C">
      <w:pPr>
        <w:rPr>
          <w:rFonts w:ascii="Arial" w:hAnsi="Arial" w:cs="Arial"/>
          <w:bCs/>
          <w:sz w:val="20"/>
          <w:lang w:val="de-DE"/>
        </w:rPr>
      </w:pPr>
    </w:p>
    <w:p w14:paraId="1DC5911B" w14:textId="77777777" w:rsidR="00F141EC" w:rsidRPr="00410C6C" w:rsidRDefault="00F141EC" w:rsidP="00410C6C"/>
    <w:sectPr w:rsidR="00F141EC" w:rsidRPr="00410C6C" w:rsidSect="00E92680">
      <w:footerReference w:type="default" r:id="rId8"/>
      <w:headerReference w:type="first" r:id="rId9"/>
      <w:footerReference w:type="first" r:id="rId10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ADDB7" w14:textId="77777777" w:rsidR="009F6A19" w:rsidRDefault="009F6A19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7703D22" w14:textId="77777777" w:rsidR="009F6A19" w:rsidRDefault="009F6A19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0BEF8" w14:textId="77777777"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798040EC" wp14:editId="4847A56E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B292F8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14:paraId="476B0151" w14:textId="77777777"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14:paraId="6F1E565E" w14:textId="77777777"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14:paraId="79E43B19" w14:textId="77777777"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0E91E" w14:textId="77777777"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FA24500" wp14:editId="0F3DFB40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628CDE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54CC0FCB" w14:textId="77777777"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14:paraId="3386CE2A" w14:textId="77777777"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F34DA" w14:textId="77777777" w:rsidR="009F6A19" w:rsidRDefault="009F6A19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8B1C19" w14:textId="77777777" w:rsidR="009F6A19" w:rsidRDefault="009F6A19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B9434" w14:textId="77777777"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6"/>
  </w:num>
  <w:num w:numId="17">
    <w:abstractNumId w:val="13"/>
    <w:lvlOverride w:ilvl="0">
      <w:startOverride w:val="1"/>
    </w:lvlOverride>
  </w:num>
  <w:num w:numId="18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13CDD"/>
    <w:rsid w:val="00223F13"/>
    <w:rsid w:val="00244949"/>
    <w:rsid w:val="00252713"/>
    <w:rsid w:val="00262943"/>
    <w:rsid w:val="00265ECC"/>
    <w:rsid w:val="0027297D"/>
    <w:rsid w:val="00277CBE"/>
    <w:rsid w:val="00290086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77995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17AA"/>
    <w:rsid w:val="005032F5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0915"/>
    <w:rsid w:val="00927D74"/>
    <w:rsid w:val="00941906"/>
    <w:rsid w:val="00944049"/>
    <w:rsid w:val="009448A1"/>
    <w:rsid w:val="00955CBE"/>
    <w:rsid w:val="00961207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6A19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1CC1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7E007B"/>
  <w15:docId w15:val="{80585582-0E13-4676-9D97-AF7816D8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02BF2-3870-4A9F-A29B-77D66D5E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2</cp:revision>
  <cp:lastPrinted>2020-09-02T13:24:00Z</cp:lastPrinted>
  <dcterms:created xsi:type="dcterms:W3CDTF">2021-10-15T10:15:00Z</dcterms:created>
  <dcterms:modified xsi:type="dcterms:W3CDTF">2021-10-15T10:15:00Z</dcterms:modified>
</cp:coreProperties>
</file>