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6963E9" w14:textId="77777777" w:rsidR="00D36D54" w:rsidRPr="004B13BF" w:rsidRDefault="00D36D54" w:rsidP="00D36D54">
      <w:pPr>
        <w:pageBreakBefore/>
        <w:tabs>
          <w:tab w:val="right" w:pos="9637"/>
        </w:tabs>
        <w:spacing w:before="100" w:beforeAutospacing="1"/>
        <w:jc w:val="right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Załącznik nr </w:t>
      </w:r>
      <w:r>
        <w:rPr>
          <w:rFonts w:ascii="Arial" w:hAnsi="Arial" w:cs="Arial"/>
          <w:color w:val="000000"/>
          <w:sz w:val="20"/>
        </w:rPr>
        <w:t>1</w:t>
      </w:r>
      <w:r w:rsidRPr="004B13BF">
        <w:rPr>
          <w:rFonts w:ascii="Arial" w:hAnsi="Arial" w:cs="Arial"/>
          <w:color w:val="000000"/>
          <w:sz w:val="20"/>
        </w:rPr>
        <w:t xml:space="preserve"> </w:t>
      </w:r>
    </w:p>
    <w:p w14:paraId="382AC872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5C589F58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…......................................</w:t>
      </w:r>
    </w:p>
    <w:p w14:paraId="4EE5DC51" w14:textId="77777777" w:rsidR="00D36D54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(pieczęć Wykonawcy)</w:t>
      </w:r>
    </w:p>
    <w:p w14:paraId="6341F819" w14:textId="23EAEFC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Numer postępowania: ZP-</w:t>
      </w:r>
      <w:r>
        <w:t>01/</w:t>
      </w:r>
      <w:r w:rsidR="005B3B6D">
        <w:t>10</w:t>
      </w:r>
      <w:r w:rsidRPr="002561C5">
        <w:t>/202</w:t>
      </w:r>
      <w:r w:rsidR="005B3B6D">
        <w:t>1</w:t>
      </w:r>
    </w:p>
    <w:p w14:paraId="74D7CDC4" w14:textId="77777777" w:rsidR="00D36D54" w:rsidRDefault="00D36D54" w:rsidP="00D36D54">
      <w:pPr>
        <w:spacing w:before="100" w:beforeAutospacing="1"/>
        <w:jc w:val="center"/>
        <w:rPr>
          <w:b/>
          <w:bCs/>
          <w:color w:val="000000"/>
        </w:rPr>
      </w:pPr>
    </w:p>
    <w:p w14:paraId="15FDCD9E" w14:textId="77777777" w:rsidR="00D36D54" w:rsidRPr="007C658D" w:rsidRDefault="00D36D54" w:rsidP="00D36D54">
      <w:pPr>
        <w:spacing w:before="100" w:beforeAutospacing="1"/>
        <w:jc w:val="center"/>
        <w:rPr>
          <w:rFonts w:ascii="Arial" w:hAnsi="Arial" w:cs="Arial"/>
          <w:szCs w:val="24"/>
        </w:rPr>
      </w:pPr>
      <w:r w:rsidRPr="007C658D">
        <w:rPr>
          <w:rFonts w:ascii="Arial" w:hAnsi="Arial" w:cs="Arial"/>
          <w:b/>
          <w:bCs/>
          <w:iCs/>
          <w:color w:val="000000"/>
          <w:szCs w:val="24"/>
        </w:rPr>
        <w:t>FORMULARZ OFERTOWY</w:t>
      </w:r>
    </w:p>
    <w:p w14:paraId="44C5F227" w14:textId="3BFBC74B" w:rsidR="00D36D54" w:rsidRPr="004B13BF" w:rsidRDefault="00D36D54" w:rsidP="00D36D54">
      <w:pPr>
        <w:tabs>
          <w:tab w:val="left" w:pos="4170"/>
        </w:tabs>
        <w:spacing w:before="100" w:beforeAutospacing="1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przystępując do postępowania o wartości poniżej kwoty</w:t>
      </w:r>
      <w:r>
        <w:rPr>
          <w:rFonts w:ascii="Arial" w:hAnsi="Arial" w:cs="Arial"/>
          <w:color w:val="000000"/>
          <w:sz w:val="20"/>
        </w:rPr>
        <w:t xml:space="preserve"> </w:t>
      </w:r>
      <w:r w:rsidRPr="004B13BF">
        <w:rPr>
          <w:rFonts w:ascii="Arial" w:hAnsi="Arial" w:cs="Arial"/>
          <w:color w:val="000000"/>
          <w:sz w:val="20"/>
        </w:rPr>
        <w:t xml:space="preserve">określonej </w:t>
      </w:r>
      <w:r w:rsidR="005E2429">
        <w:rPr>
          <w:rFonts w:ascii="Arial" w:hAnsi="Arial" w:cs="Arial"/>
          <w:color w:val="000000"/>
          <w:sz w:val="20"/>
        </w:rPr>
        <w:t>w</w:t>
      </w:r>
      <w:r w:rsidR="005E2429" w:rsidRPr="00121F09">
        <w:rPr>
          <w:rFonts w:ascii="Times New Roman" w:hAnsi="Times New Roman" w:cs="Times New Roman"/>
        </w:rPr>
        <w:t xml:space="preserve"> art. 2, ust. 1, pkt. 1 ustawy z dnia 11</w:t>
      </w:r>
      <w:r w:rsidR="005E2429" w:rsidRPr="002561C5">
        <w:rPr>
          <w:rFonts w:ascii="Times New Roman" w:hAnsi="Times New Roman" w:cs="Times New Roman"/>
        </w:rPr>
        <w:t xml:space="preserve"> </w:t>
      </w:r>
      <w:r w:rsidR="005E2429">
        <w:rPr>
          <w:rFonts w:ascii="Times New Roman" w:hAnsi="Times New Roman" w:cs="Times New Roman"/>
        </w:rPr>
        <w:t xml:space="preserve">września 2019 r. </w:t>
      </w:r>
      <w:r w:rsidRPr="004B13BF">
        <w:rPr>
          <w:rFonts w:ascii="Arial" w:hAnsi="Arial" w:cs="Arial"/>
          <w:color w:val="000000"/>
          <w:sz w:val="20"/>
        </w:rPr>
        <w:t>prawo zamówień publicznych na realizację zadania pn.:</w:t>
      </w:r>
    </w:p>
    <w:p w14:paraId="78E78E24" w14:textId="77777777" w:rsidR="00D36D54" w:rsidRPr="003A3C0B" w:rsidRDefault="00D36D54" w:rsidP="00D36D54">
      <w:pPr>
        <w:spacing w:before="100" w:beforeAutospacing="1"/>
        <w:rPr>
          <w:rFonts w:ascii="Arial" w:hAnsi="Arial" w:cs="Arial"/>
          <w:b/>
          <w:sz w:val="20"/>
          <w:lang w:val="de-DE"/>
        </w:rPr>
      </w:pPr>
      <w:r w:rsidRPr="003A3C0B">
        <w:rPr>
          <w:rFonts w:ascii="Arial" w:hAnsi="Arial" w:cs="Arial"/>
          <w:b/>
          <w:color w:val="000000"/>
          <w:sz w:val="20"/>
          <w:lang w:val="de-DE"/>
        </w:rPr>
        <w:t>„</w:t>
      </w:r>
      <w:r w:rsidRPr="003A3C0B">
        <w:rPr>
          <w:rFonts w:ascii="Arial" w:hAnsi="Arial" w:cs="Arial"/>
          <w:b/>
          <w:iCs/>
          <w:color w:val="000000"/>
          <w:sz w:val="20"/>
        </w:rPr>
        <w:t xml:space="preserve">Dostawa </w:t>
      </w:r>
      <w:r w:rsidRPr="003A3C0B">
        <w:rPr>
          <w:rFonts w:ascii="Arial" w:hAnsi="Arial" w:cs="Arial"/>
          <w:b/>
          <w:sz w:val="20"/>
        </w:rPr>
        <w:t>energii elektrycznej do budynku Powiatowego Inspektoratu Weterynarii w Gdyni</w:t>
      </w:r>
      <w:r w:rsidRPr="003A3C0B">
        <w:rPr>
          <w:rFonts w:ascii="Arial" w:hAnsi="Arial" w:cs="Arial"/>
          <w:b/>
          <w:iCs/>
          <w:color w:val="000000"/>
          <w:sz w:val="20"/>
        </w:rPr>
        <w:t>”</w:t>
      </w:r>
    </w:p>
    <w:p w14:paraId="66450252" w14:textId="77777777" w:rsidR="00D36D54" w:rsidRPr="003A3C0B" w:rsidRDefault="00D36D54" w:rsidP="00D36D54">
      <w:pPr>
        <w:tabs>
          <w:tab w:val="left" w:pos="1185"/>
        </w:tabs>
        <w:spacing w:before="100" w:beforeAutospacing="1"/>
        <w:rPr>
          <w:rFonts w:ascii="Arial" w:hAnsi="Arial" w:cs="Arial"/>
          <w:sz w:val="20"/>
        </w:rPr>
      </w:pPr>
      <w:r w:rsidRPr="003A3C0B">
        <w:rPr>
          <w:rFonts w:ascii="Arial" w:hAnsi="Arial" w:cs="Arial"/>
          <w:color w:val="000000"/>
          <w:sz w:val="20"/>
        </w:rPr>
        <w:t>Oferuję wykonanie zamówienia za cenę</w:t>
      </w:r>
    </w:p>
    <w:p w14:paraId="0076FEC0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>w wysokości: …..........</w:t>
      </w:r>
      <w:r w:rsidRPr="004B13BF">
        <w:rPr>
          <w:rFonts w:ascii="Arial" w:hAnsi="Arial" w:cs="Arial"/>
          <w:color w:val="000000"/>
          <w:sz w:val="20"/>
        </w:rPr>
        <w:t>............................................................................................................................ zł</w:t>
      </w:r>
    </w:p>
    <w:p w14:paraId="7017C1FF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słownie: ….................................................................................................................................................</w:t>
      </w:r>
    </w:p>
    <w:p w14:paraId="5A7A40F5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w tym obowiązujący podatek VAT</w:t>
      </w:r>
      <w:r>
        <w:rPr>
          <w:rFonts w:ascii="Arial" w:hAnsi="Arial" w:cs="Arial"/>
          <w:color w:val="000000"/>
          <w:sz w:val="20"/>
        </w:rPr>
        <w:t xml:space="preserve"> w stawce  …….%</w:t>
      </w:r>
      <w:r w:rsidRPr="004B13BF">
        <w:rPr>
          <w:rFonts w:ascii="Arial" w:hAnsi="Arial" w:cs="Arial"/>
          <w:color w:val="000000"/>
          <w:sz w:val="20"/>
        </w:rPr>
        <w:t>.</w:t>
      </w:r>
    </w:p>
    <w:p w14:paraId="1F1ADCFC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Cena ta wynika z poniższej tabeli:</w:t>
      </w:r>
    </w:p>
    <w:tbl>
      <w:tblPr>
        <w:tblW w:w="11000" w:type="dxa"/>
        <w:tblCellSpacing w:w="0" w:type="dxa"/>
        <w:tblInd w:w="-65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1418"/>
        <w:gridCol w:w="1559"/>
        <w:gridCol w:w="1560"/>
        <w:gridCol w:w="1205"/>
        <w:gridCol w:w="1205"/>
        <w:gridCol w:w="1630"/>
        <w:gridCol w:w="1630"/>
      </w:tblGrid>
      <w:tr w:rsidR="00D36D54" w:rsidRPr="004B13BF" w14:paraId="172631DA" w14:textId="77777777" w:rsidTr="00D36D54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9C6B30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Taryfa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C900C1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Przewidywane zużycie energii elektrycznej</w:t>
            </w:r>
            <w:r>
              <w:rPr>
                <w:rFonts w:ascii="Arial" w:hAnsi="Arial" w:cs="Arial"/>
                <w:color w:val="000000"/>
                <w:sz w:val="20"/>
              </w:rPr>
              <w:br/>
            </w:r>
            <w:r w:rsidRPr="004B13BF">
              <w:rPr>
                <w:rFonts w:ascii="Arial" w:hAnsi="Arial" w:cs="Arial"/>
                <w:color w:val="000000"/>
                <w:sz w:val="20"/>
              </w:rPr>
              <w:t>w ciągu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12 m-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cy</w:t>
            </w:r>
            <w:proofErr w:type="spellEnd"/>
            <w:r w:rsidRPr="004B13BF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br/>
            </w:r>
            <w:r w:rsidRPr="004B13BF">
              <w:rPr>
                <w:rFonts w:ascii="Arial" w:hAnsi="Arial" w:cs="Arial"/>
                <w:color w:val="000000"/>
                <w:sz w:val="20"/>
              </w:rPr>
              <w:t>w kWh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2ED0AB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Cena jednostkowa energii elektrycznej netto</w:t>
            </w:r>
          </w:p>
          <w:p w14:paraId="480800D2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za 1 kWh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1443D0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Cena jednostkowa energii elektrycznej brutto</w:t>
            </w:r>
          </w:p>
          <w:p w14:paraId="027A865E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za 1 kWh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8164BE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Stawka za opłatę handlową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netto</w:t>
            </w:r>
          </w:p>
          <w:p w14:paraId="4C02A764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za 1 m-c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DC740F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Stawka za opłatę handlową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brutto</w:t>
            </w:r>
          </w:p>
          <w:p w14:paraId="505D16ED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za 1 m-c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4553C6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Wartość netto</w:t>
            </w:r>
          </w:p>
          <w:p w14:paraId="64AB85F4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</w:p>
          <w:p w14:paraId="233ED63B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(b x c)</w:t>
            </w:r>
            <w:r>
              <w:rPr>
                <w:rFonts w:ascii="Arial" w:hAnsi="Arial" w:cs="Arial"/>
                <w:color w:val="000000"/>
                <w:sz w:val="20"/>
              </w:rPr>
              <w:t>+e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AD6130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Wartość brutto</w:t>
            </w:r>
          </w:p>
          <w:p w14:paraId="62763A6A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</w:p>
          <w:p w14:paraId="6CABD563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(b x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Pr="004B13BF">
              <w:rPr>
                <w:rFonts w:ascii="Arial" w:hAnsi="Arial" w:cs="Arial"/>
                <w:color w:val="000000"/>
                <w:sz w:val="20"/>
              </w:rPr>
              <w:t>d )</w:t>
            </w:r>
            <w:r>
              <w:rPr>
                <w:rFonts w:ascii="Arial" w:hAnsi="Arial" w:cs="Arial"/>
                <w:color w:val="000000"/>
                <w:sz w:val="20"/>
              </w:rPr>
              <w:t>+f</w:t>
            </w:r>
          </w:p>
        </w:tc>
      </w:tr>
      <w:tr w:rsidR="00D36D54" w:rsidRPr="004B13BF" w14:paraId="0CAC16EC" w14:textId="77777777" w:rsidTr="00D36D54">
        <w:trPr>
          <w:trHeight w:val="405"/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3277A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a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E3E67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A90B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DEA9C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d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1E0D75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F7107A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00365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F02D2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</w:t>
            </w:r>
          </w:p>
        </w:tc>
      </w:tr>
      <w:tr w:rsidR="00D36D54" w:rsidRPr="004B13BF" w14:paraId="2821DD40" w14:textId="77777777" w:rsidTr="00D36D54">
        <w:trPr>
          <w:trHeight w:val="695"/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0D0A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</w:t>
            </w:r>
            <w:r w:rsidRPr="004B13BF">
              <w:rPr>
                <w:rFonts w:ascii="Arial" w:hAnsi="Arial" w:cs="Arial"/>
                <w:color w:val="000000"/>
                <w:sz w:val="20"/>
              </w:rPr>
              <w:t>11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9000B" w14:textId="4845CA05" w:rsidR="00D36D54" w:rsidRPr="004B13BF" w:rsidRDefault="005B3B6D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28</w:t>
            </w:r>
            <w:r w:rsidR="00D36D54">
              <w:rPr>
                <w:rFonts w:ascii="Arial" w:hAnsi="Arial" w:cs="Arial"/>
                <w:color w:val="000000"/>
                <w:sz w:val="20"/>
              </w:rPr>
              <w:t>.000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235D71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C4A1C7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7F0E15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74C1DB7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1CA00B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348010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631A868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2A16748D" w14:textId="1F82DA9B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color w:val="000000"/>
          <w:sz w:val="20"/>
        </w:rPr>
        <w:t>Planowany t</w:t>
      </w:r>
      <w:r w:rsidRPr="004B13BF">
        <w:rPr>
          <w:rFonts w:ascii="Arial" w:hAnsi="Arial" w:cs="Arial"/>
          <w:color w:val="000000"/>
          <w:sz w:val="20"/>
        </w:rPr>
        <w:t xml:space="preserve">ermin realizacji: </w:t>
      </w:r>
      <w:r>
        <w:rPr>
          <w:rFonts w:ascii="Arial" w:hAnsi="Arial" w:cs="Arial"/>
          <w:b/>
          <w:bCs/>
          <w:color w:val="000000"/>
          <w:sz w:val="20"/>
        </w:rPr>
        <w:t>01-01-202</w:t>
      </w:r>
      <w:r w:rsidR="005B3B6D">
        <w:rPr>
          <w:rFonts w:ascii="Arial" w:hAnsi="Arial" w:cs="Arial"/>
          <w:b/>
          <w:bCs/>
          <w:color w:val="000000"/>
          <w:sz w:val="20"/>
        </w:rPr>
        <w:t>2</w:t>
      </w:r>
      <w:r>
        <w:rPr>
          <w:rFonts w:ascii="Arial" w:hAnsi="Arial" w:cs="Arial"/>
          <w:b/>
          <w:bCs/>
          <w:color w:val="000000"/>
          <w:sz w:val="20"/>
        </w:rPr>
        <w:t xml:space="preserve"> r. do 31-12-202</w:t>
      </w:r>
      <w:r w:rsidR="005B3B6D">
        <w:rPr>
          <w:rFonts w:ascii="Arial" w:hAnsi="Arial" w:cs="Arial"/>
          <w:b/>
          <w:bCs/>
          <w:color w:val="000000"/>
          <w:sz w:val="20"/>
        </w:rPr>
        <w:t>3</w:t>
      </w:r>
      <w:r w:rsidRPr="004B13BF">
        <w:rPr>
          <w:rFonts w:ascii="Arial" w:hAnsi="Arial" w:cs="Arial"/>
          <w:b/>
          <w:bCs/>
          <w:color w:val="000000"/>
          <w:sz w:val="20"/>
        </w:rPr>
        <w:t xml:space="preserve"> r.</w:t>
      </w:r>
    </w:p>
    <w:p w14:paraId="3A8205BD" w14:textId="77777777" w:rsidR="00D36D54" w:rsidRPr="004B13BF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Abonament tj. koszty które powinien uwzględnić wszystkie ewentualne stosowane przez sprzedawców energii opłaty dodatkowe, w tym comiesięczne stałe op</w:t>
      </w:r>
      <w:r w:rsidR="0022795E">
        <w:rPr>
          <w:rFonts w:ascii="Arial" w:hAnsi="Arial" w:cs="Arial"/>
          <w:color w:val="000000"/>
          <w:sz w:val="20"/>
        </w:rPr>
        <w:t>ł</w:t>
      </w:r>
      <w:r>
        <w:rPr>
          <w:rFonts w:ascii="Arial" w:hAnsi="Arial" w:cs="Arial"/>
          <w:color w:val="000000"/>
          <w:sz w:val="20"/>
        </w:rPr>
        <w:t>a</w:t>
      </w:r>
      <w:r w:rsidRPr="004B13BF">
        <w:rPr>
          <w:rFonts w:ascii="Arial" w:hAnsi="Arial" w:cs="Arial"/>
          <w:color w:val="000000"/>
          <w:sz w:val="20"/>
        </w:rPr>
        <w:t>ty związane z handlową obsługą odbiorców oraz koszty bilansowania handlowego.</w:t>
      </w:r>
    </w:p>
    <w:p w14:paraId="3AE5F165" w14:textId="0D2F08F2" w:rsidR="00D36D54" w:rsidRPr="00553F70" w:rsidRDefault="00D36D54" w:rsidP="00553F70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lastRenderedPageBreak/>
        <w:t>Do oferty załączam własny projekt umowy, który w swoich postanowieniach zawiera istotne warunki dotyczące przedmiotu zamówienia określone w zaproszeniu do złożenia oferty.</w:t>
      </w:r>
    </w:p>
    <w:p w14:paraId="226A7261" w14:textId="77777777" w:rsidR="00D36D54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>W p</w:t>
      </w:r>
      <w:r w:rsidRPr="004B13BF">
        <w:rPr>
          <w:rFonts w:ascii="Arial" w:hAnsi="Arial" w:cs="Arial"/>
          <w:color w:val="000000"/>
          <w:sz w:val="20"/>
        </w:rPr>
        <w:t>rzypadku wyboru oferty, zobowiązuję się do zawarcia umowy w miejscu i terminie wskazanym przez zamawiającego.</w:t>
      </w:r>
    </w:p>
    <w:p w14:paraId="68B2C00A" w14:textId="77777777" w:rsidR="00D36D54" w:rsidRPr="00A00AE5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textAlignment w:val="baseline"/>
        <w:rPr>
          <w:rFonts w:ascii="Arial" w:hAnsi="Arial" w:cs="Arial"/>
          <w:sz w:val="20"/>
        </w:rPr>
      </w:pPr>
      <w:r w:rsidRPr="00A00AE5">
        <w:rPr>
          <w:rFonts w:ascii="Arial" w:hAnsi="Arial" w:cs="Arial"/>
          <w:color w:val="000000"/>
          <w:sz w:val="20"/>
        </w:rPr>
        <w:t xml:space="preserve">Do oferty załączam </w:t>
      </w:r>
      <w:r w:rsidRPr="00A00AE5">
        <w:rPr>
          <w:rFonts w:ascii="Arial" w:hAnsi="Arial" w:cs="Arial"/>
          <w:b/>
          <w:bCs/>
          <w:color w:val="000000"/>
          <w:sz w:val="20"/>
        </w:rPr>
        <w:t>w oryginale pełnomocnictwo/a – o ile dotyczy.</w:t>
      </w:r>
    </w:p>
    <w:p w14:paraId="6076D8CB" w14:textId="77777777" w:rsidR="00553F70" w:rsidRDefault="00553F70" w:rsidP="00D36D54">
      <w:pPr>
        <w:tabs>
          <w:tab w:val="left" w:pos="2070"/>
        </w:tabs>
        <w:spacing w:before="100" w:beforeAutospacing="1"/>
        <w:jc w:val="right"/>
        <w:rPr>
          <w:szCs w:val="24"/>
        </w:rPr>
      </w:pPr>
    </w:p>
    <w:p w14:paraId="2C7E2071" w14:textId="77777777" w:rsidR="00D36D54" w:rsidRPr="00E7530C" w:rsidRDefault="00D36D54" w:rsidP="00D36D54">
      <w:pPr>
        <w:tabs>
          <w:tab w:val="left" w:pos="2070"/>
        </w:tabs>
        <w:spacing w:before="100" w:beforeAutospacing="1"/>
        <w:jc w:val="right"/>
        <w:rPr>
          <w:szCs w:val="24"/>
        </w:rPr>
      </w:pPr>
      <w:r w:rsidRPr="00E7530C">
        <w:rPr>
          <w:szCs w:val="24"/>
        </w:rPr>
        <w:tab/>
      </w:r>
    </w:p>
    <w:p w14:paraId="7DAF5C99" w14:textId="0D7E6004" w:rsidR="00D36D54" w:rsidRPr="00E7530C" w:rsidRDefault="00553F70" w:rsidP="00553F70">
      <w:pPr>
        <w:tabs>
          <w:tab w:val="left" w:pos="2070"/>
        </w:tabs>
        <w:spacing w:before="100" w:beforeAutospacing="1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</w:t>
      </w:r>
      <w:bookmarkStart w:id="0" w:name="_GoBack"/>
      <w:bookmarkEnd w:id="0"/>
      <w:r w:rsidR="00D36D54" w:rsidRPr="00E7530C">
        <w:rPr>
          <w:color w:val="000000"/>
          <w:szCs w:val="24"/>
        </w:rPr>
        <w:t>…......................................................</w:t>
      </w:r>
    </w:p>
    <w:p w14:paraId="4B8059B6" w14:textId="77777777" w:rsidR="00D36D54" w:rsidRPr="004B13BF" w:rsidRDefault="00D36D54" w:rsidP="00D36D54">
      <w:pPr>
        <w:spacing w:before="100" w:beforeAutospacing="1"/>
        <w:contextualSpacing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</w:t>
      </w:r>
      <w:r w:rsidRPr="004B13BF">
        <w:rPr>
          <w:rFonts w:ascii="Arial" w:hAnsi="Arial" w:cs="Arial"/>
          <w:color w:val="000000"/>
          <w:sz w:val="20"/>
        </w:rPr>
        <w:t>(miejscowość, data i podpis)</w:t>
      </w:r>
    </w:p>
    <w:p w14:paraId="15FE65F9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5B9AC68A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5BBF881A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*niepotrzebne skreślić</w:t>
      </w:r>
    </w:p>
    <w:p w14:paraId="5DD543D5" w14:textId="77777777" w:rsidR="00F141EC" w:rsidRPr="00D36D54" w:rsidRDefault="00F141EC" w:rsidP="00D36D54"/>
    <w:sectPr w:rsidR="00F141EC" w:rsidRPr="00D36D54" w:rsidSect="00E92680">
      <w:footerReference w:type="default" r:id="rId8"/>
      <w:headerReference w:type="first" r:id="rId9"/>
      <w:footerReference w:type="first" r:id="rId10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946A8D" w14:textId="77777777" w:rsidR="004127AB" w:rsidRDefault="004127A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880D454" w14:textId="77777777" w:rsidR="004127AB" w:rsidRDefault="004127A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82C73" w14:textId="77777777"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33E8D7EF" wp14:editId="06B0C37F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9914A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SmrL9s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X2ma/AAAA2gAAAA8AAABkcnMvZG93bnJldi54bWxET0uLwjAQvi/4H8IseNumKyJSjSI+QNiD&#10;+NjF49CMTbGZlCbW+u83guBp+PieM513thItNb50rOA7SUEQ506XXCg4HTdfYxA+IGusHJOCB3mY&#10;z3ofU8y0u/Oe2kMoRAxhn6ECE0KdSelzQxZ94mriyF1cYzFE2BRSN3iP4baSgzQdSYslxwaDNS0N&#10;5dfDzSqovPw589Wv1htsH7ff4flvZ4ZK9T+7xQREoC68xS/3Vsf58HzleeXs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l9pmvwAAANoAAAAPAAAAAAAAAAAAAAAAAJ8CAABk&#10;cnMvZG93bnJldi54bWxQSwUGAAAAAAQABAD3AAAAiwM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071E2A1F" w14:textId="77777777"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14:paraId="2B42A1C8" w14:textId="77777777"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14:paraId="36454A2D" w14:textId="77777777"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553F70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A9330" w14:textId="77777777"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648802E" wp14:editId="666A4285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EA3B0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34DD4339" w14:textId="77777777"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14:paraId="2768B0AF" w14:textId="77777777"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31F12" w14:textId="77777777" w:rsidR="004127AB" w:rsidRDefault="004127A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571DAC6" w14:textId="77777777" w:rsidR="004127AB" w:rsidRDefault="004127A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A5C5A" w14:textId="77777777"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 w15:restartNumberingAfterBreak="0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 w15:restartNumberingAfterBreak="0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 w15:restartNumberingAfterBreak="0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 w15:restartNumberingAfterBreak="0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 w15:restartNumberingAfterBreak="0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 w15:restartNumberingAfterBreak="0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 w15:restartNumberingAfterBreak="0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 w15:restartNumberingAfterBreak="0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 w15:restartNumberingAfterBreak="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 w15:restartNumberingAfterBreak="0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 w15:restartNumberingAfterBreak="0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4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5"/>
  </w:num>
  <w:num w:numId="17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81"/>
    <w:rsid w:val="000138BC"/>
    <w:rsid w:val="00032FBA"/>
    <w:rsid w:val="000330DF"/>
    <w:rsid w:val="00035DB8"/>
    <w:rsid w:val="00055F49"/>
    <w:rsid w:val="0005759F"/>
    <w:rsid w:val="000A12B0"/>
    <w:rsid w:val="000A33FA"/>
    <w:rsid w:val="000A70CD"/>
    <w:rsid w:val="000B7E8E"/>
    <w:rsid w:val="000D1AEE"/>
    <w:rsid w:val="00113E98"/>
    <w:rsid w:val="00130AED"/>
    <w:rsid w:val="00131CF0"/>
    <w:rsid w:val="00132E8A"/>
    <w:rsid w:val="00135ED7"/>
    <w:rsid w:val="001A5D25"/>
    <w:rsid w:val="001C6B44"/>
    <w:rsid w:val="001C7BC4"/>
    <w:rsid w:val="001D05BB"/>
    <w:rsid w:val="001F3296"/>
    <w:rsid w:val="001F5F35"/>
    <w:rsid w:val="00207FEE"/>
    <w:rsid w:val="00213CDD"/>
    <w:rsid w:val="00223F13"/>
    <w:rsid w:val="0022795E"/>
    <w:rsid w:val="00244949"/>
    <w:rsid w:val="00252713"/>
    <w:rsid w:val="00262943"/>
    <w:rsid w:val="00265ECC"/>
    <w:rsid w:val="0027297D"/>
    <w:rsid w:val="00277CBE"/>
    <w:rsid w:val="00294BE6"/>
    <w:rsid w:val="002A1292"/>
    <w:rsid w:val="002A5E2A"/>
    <w:rsid w:val="002B0543"/>
    <w:rsid w:val="002B3DE1"/>
    <w:rsid w:val="002E4813"/>
    <w:rsid w:val="002F6BCB"/>
    <w:rsid w:val="00330FFE"/>
    <w:rsid w:val="003325F0"/>
    <w:rsid w:val="00340195"/>
    <w:rsid w:val="00340B09"/>
    <w:rsid w:val="0034445C"/>
    <w:rsid w:val="00347DA1"/>
    <w:rsid w:val="003663E6"/>
    <w:rsid w:val="00367F91"/>
    <w:rsid w:val="00376536"/>
    <w:rsid w:val="003820DA"/>
    <w:rsid w:val="003B2157"/>
    <w:rsid w:val="003C6832"/>
    <w:rsid w:val="003D01B9"/>
    <w:rsid w:val="003D67DE"/>
    <w:rsid w:val="003E4A7B"/>
    <w:rsid w:val="004013E7"/>
    <w:rsid w:val="0040429B"/>
    <w:rsid w:val="00406AB1"/>
    <w:rsid w:val="004127AB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68F0"/>
    <w:rsid w:val="0051217C"/>
    <w:rsid w:val="00515A01"/>
    <w:rsid w:val="00516147"/>
    <w:rsid w:val="005274CF"/>
    <w:rsid w:val="005279EB"/>
    <w:rsid w:val="00547668"/>
    <w:rsid w:val="0055164D"/>
    <w:rsid w:val="00553F70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B3B6D"/>
    <w:rsid w:val="005C1373"/>
    <w:rsid w:val="005E2429"/>
    <w:rsid w:val="006001AE"/>
    <w:rsid w:val="006102DB"/>
    <w:rsid w:val="0061073C"/>
    <w:rsid w:val="0062255C"/>
    <w:rsid w:val="00630D6F"/>
    <w:rsid w:val="0065751B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434"/>
    <w:rsid w:val="008302B8"/>
    <w:rsid w:val="00864664"/>
    <w:rsid w:val="00871669"/>
    <w:rsid w:val="00885454"/>
    <w:rsid w:val="008B69B3"/>
    <w:rsid w:val="008C1284"/>
    <w:rsid w:val="008E02AA"/>
    <w:rsid w:val="008F51DD"/>
    <w:rsid w:val="00913002"/>
    <w:rsid w:val="00927D74"/>
    <w:rsid w:val="00941906"/>
    <w:rsid w:val="00944049"/>
    <w:rsid w:val="009448A1"/>
    <w:rsid w:val="00955CBE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A6F21"/>
    <w:rsid w:val="00CB1211"/>
    <w:rsid w:val="00CB437B"/>
    <w:rsid w:val="00CF16BF"/>
    <w:rsid w:val="00CF56B4"/>
    <w:rsid w:val="00D00EEF"/>
    <w:rsid w:val="00D16E96"/>
    <w:rsid w:val="00D220CF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6319"/>
    <w:rsid w:val="00F76E56"/>
    <w:rsid w:val="00F8341E"/>
    <w:rsid w:val="00FA5B51"/>
    <w:rsid w:val="00FA6622"/>
    <w:rsid w:val="00FB3600"/>
    <w:rsid w:val="00FE1D71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34AEC9"/>
  <w15:docId w15:val="{E2EDFB65-9894-4932-B9C2-0EE151FE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4F22A-1C47-49BC-AE6C-3A9FAE7F0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1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Małgorzata Godzińska</cp:lastModifiedBy>
  <cp:revision>2</cp:revision>
  <cp:lastPrinted>2020-09-02T13:24:00Z</cp:lastPrinted>
  <dcterms:created xsi:type="dcterms:W3CDTF">2021-10-15T10:15:00Z</dcterms:created>
  <dcterms:modified xsi:type="dcterms:W3CDTF">2021-10-15T10:15:00Z</dcterms:modified>
</cp:coreProperties>
</file>